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7560" w14:textId="0C64FDF3" w:rsidR="00473870" w:rsidRPr="00D70CB0" w:rsidRDefault="00473870" w:rsidP="00473870">
      <w:pPr>
        <w:rPr>
          <w:rFonts w:cs="Arial"/>
          <w:b/>
          <w:bCs/>
          <w:szCs w:val="24"/>
        </w:rPr>
      </w:pPr>
      <w:r w:rsidRPr="00D70CB0">
        <w:rPr>
          <w:rFonts w:cs="Arial"/>
          <w:b/>
          <w:bCs/>
          <w:szCs w:val="24"/>
        </w:rPr>
        <w:t>GARAGE ADDRESS:</w:t>
      </w:r>
    </w:p>
    <w:p w14:paraId="27CED460" w14:textId="77777777" w:rsidR="00E239BE" w:rsidRPr="00D70CB0" w:rsidRDefault="00E239BE" w:rsidP="00473870">
      <w:pPr>
        <w:rPr>
          <w:rFonts w:cs="Arial"/>
          <w:szCs w:val="24"/>
        </w:rPr>
      </w:pPr>
    </w:p>
    <w:p w14:paraId="20C9B12D" w14:textId="77777777" w:rsidR="00D70CB0" w:rsidRDefault="00CD1872" w:rsidP="00CD1872">
      <w:pPr>
        <w:rPr>
          <w:rFonts w:cs="Arial"/>
          <w:szCs w:val="24"/>
        </w:rPr>
      </w:pPr>
      <w:r w:rsidRPr="00CD1872">
        <w:rPr>
          <w:rFonts w:cs="Arial"/>
          <w:szCs w:val="24"/>
        </w:rPr>
        <w:t>I, the undersigned, hereby give notice that I shall quit and deliver up possession of the above-named premises, which I hold, from you as a weekly tenant on the date stated below.</w:t>
      </w:r>
      <w:r w:rsidR="00D70CB0">
        <w:rPr>
          <w:rFonts w:cs="Arial"/>
          <w:szCs w:val="24"/>
        </w:rPr>
        <w:t xml:space="preserve"> </w:t>
      </w:r>
    </w:p>
    <w:p w14:paraId="0AC3428A" w14:textId="77777777" w:rsidR="00D70CB0" w:rsidRDefault="00D70CB0" w:rsidP="00CD1872">
      <w:pPr>
        <w:rPr>
          <w:rFonts w:cs="Arial"/>
          <w:szCs w:val="24"/>
        </w:rPr>
      </w:pPr>
    </w:p>
    <w:p w14:paraId="46DC8EC9" w14:textId="749ECA49" w:rsidR="00CD1872" w:rsidRPr="00CD1872" w:rsidRDefault="00CD1872" w:rsidP="00CD1872">
      <w:pPr>
        <w:rPr>
          <w:rFonts w:cs="Arial"/>
          <w:szCs w:val="24"/>
        </w:rPr>
      </w:pPr>
      <w:r w:rsidRPr="00CD1872">
        <w:rPr>
          <w:rFonts w:cs="Arial"/>
          <w:szCs w:val="24"/>
        </w:rPr>
        <w:t xml:space="preserve">Please note that all garage users are required to provide the Association with </w:t>
      </w:r>
      <w:r w:rsidRPr="00CD1872">
        <w:rPr>
          <w:rFonts w:cs="Arial"/>
          <w:szCs w:val="24"/>
          <w:u w:val="single"/>
        </w:rPr>
        <w:t>two weeks' notice</w:t>
      </w:r>
      <w:r w:rsidRPr="00CD1872">
        <w:rPr>
          <w:rFonts w:cs="Arial"/>
          <w:szCs w:val="24"/>
        </w:rPr>
        <w:t xml:space="preserve"> of intention to vacate the garage.</w:t>
      </w:r>
    </w:p>
    <w:p w14:paraId="318999BF" w14:textId="77777777" w:rsidR="00473870" w:rsidRPr="00D70CB0" w:rsidRDefault="00473870" w:rsidP="00473870">
      <w:pPr>
        <w:rPr>
          <w:rFonts w:cs="Arial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5499"/>
      </w:tblGrid>
      <w:tr w:rsidR="00E239BE" w:rsidRPr="00D70CB0" w14:paraId="009894F4" w14:textId="24CFFDF0" w:rsidTr="00CD1872">
        <w:trPr>
          <w:trHeight w:val="579"/>
        </w:trPr>
        <w:tc>
          <w:tcPr>
            <w:tcW w:w="3681" w:type="dxa"/>
          </w:tcPr>
          <w:p w14:paraId="06DBFAAC" w14:textId="4CED3A3F" w:rsidR="00E239BE" w:rsidRPr="00D70CB0" w:rsidRDefault="00C51FED" w:rsidP="00CD1872">
            <w:pPr>
              <w:spacing w:before="240"/>
              <w:rPr>
                <w:rFonts w:cs="Arial"/>
                <w:szCs w:val="24"/>
              </w:rPr>
            </w:pPr>
            <w:r w:rsidRPr="00D70CB0">
              <w:rPr>
                <w:rFonts w:cs="Arial"/>
                <w:szCs w:val="24"/>
              </w:rPr>
              <w:t xml:space="preserve">Renters </w:t>
            </w:r>
            <w:r w:rsidR="00E239BE" w:rsidRPr="00D70CB0">
              <w:rPr>
                <w:rFonts w:cs="Arial"/>
                <w:szCs w:val="24"/>
              </w:rPr>
              <w:t>Name:</w:t>
            </w:r>
          </w:p>
        </w:tc>
        <w:tc>
          <w:tcPr>
            <w:tcW w:w="5499" w:type="dxa"/>
          </w:tcPr>
          <w:p w14:paraId="402C5A7F" w14:textId="77777777" w:rsidR="00E239BE" w:rsidRPr="00D70CB0" w:rsidRDefault="00E239BE" w:rsidP="000F51D2">
            <w:pPr>
              <w:spacing w:before="240"/>
              <w:rPr>
                <w:rFonts w:cs="Arial"/>
                <w:b/>
                <w:szCs w:val="24"/>
              </w:rPr>
            </w:pPr>
          </w:p>
        </w:tc>
      </w:tr>
      <w:tr w:rsidR="00E239BE" w:rsidRPr="00D70CB0" w14:paraId="66B18DA8" w14:textId="6D6BAF53" w:rsidTr="00CD1872">
        <w:trPr>
          <w:trHeight w:val="687"/>
        </w:trPr>
        <w:tc>
          <w:tcPr>
            <w:tcW w:w="3681" w:type="dxa"/>
          </w:tcPr>
          <w:p w14:paraId="78970DCF" w14:textId="77777777" w:rsidR="00E239BE" w:rsidRPr="00D70CB0" w:rsidRDefault="00E239BE" w:rsidP="00CD1872">
            <w:pPr>
              <w:spacing w:before="240"/>
              <w:rPr>
                <w:rFonts w:cs="Arial"/>
                <w:szCs w:val="24"/>
              </w:rPr>
            </w:pPr>
            <w:r w:rsidRPr="00D70CB0">
              <w:rPr>
                <w:rFonts w:cs="Arial"/>
                <w:szCs w:val="24"/>
              </w:rPr>
              <w:t>Signature:</w:t>
            </w:r>
          </w:p>
        </w:tc>
        <w:tc>
          <w:tcPr>
            <w:tcW w:w="5499" w:type="dxa"/>
          </w:tcPr>
          <w:p w14:paraId="55F9AEBE" w14:textId="77777777" w:rsidR="00E239BE" w:rsidRPr="00D70CB0" w:rsidRDefault="00E239BE" w:rsidP="000F51D2">
            <w:pPr>
              <w:spacing w:before="240"/>
              <w:rPr>
                <w:rFonts w:cs="Arial"/>
                <w:b/>
                <w:szCs w:val="24"/>
              </w:rPr>
            </w:pPr>
          </w:p>
        </w:tc>
      </w:tr>
      <w:tr w:rsidR="00E239BE" w:rsidRPr="00D70CB0" w14:paraId="07CC9CE6" w14:textId="315372DD" w:rsidTr="00CD1872">
        <w:trPr>
          <w:trHeight w:val="696"/>
        </w:trPr>
        <w:tc>
          <w:tcPr>
            <w:tcW w:w="3681" w:type="dxa"/>
          </w:tcPr>
          <w:p w14:paraId="44944FAE" w14:textId="77777777" w:rsidR="00E239BE" w:rsidRPr="00D70CB0" w:rsidRDefault="00E239BE" w:rsidP="00CD1872">
            <w:pPr>
              <w:spacing w:before="240"/>
              <w:rPr>
                <w:rFonts w:cs="Arial"/>
                <w:szCs w:val="24"/>
              </w:rPr>
            </w:pPr>
            <w:r w:rsidRPr="00D70CB0">
              <w:rPr>
                <w:rFonts w:cs="Arial"/>
                <w:szCs w:val="24"/>
              </w:rPr>
              <w:t>Date When To Quit:</w:t>
            </w:r>
          </w:p>
        </w:tc>
        <w:tc>
          <w:tcPr>
            <w:tcW w:w="5499" w:type="dxa"/>
          </w:tcPr>
          <w:p w14:paraId="08C1A466" w14:textId="77777777" w:rsidR="00E239BE" w:rsidRPr="00D70CB0" w:rsidRDefault="00E239BE" w:rsidP="00473870">
            <w:pPr>
              <w:rPr>
                <w:rFonts w:cs="Arial"/>
              </w:rPr>
            </w:pPr>
          </w:p>
        </w:tc>
      </w:tr>
      <w:tr w:rsidR="00E239BE" w:rsidRPr="00D70CB0" w14:paraId="6E5DFFB6" w14:textId="2F073109" w:rsidTr="00CD1872">
        <w:trPr>
          <w:trHeight w:val="1146"/>
        </w:trPr>
        <w:tc>
          <w:tcPr>
            <w:tcW w:w="3681" w:type="dxa"/>
          </w:tcPr>
          <w:p w14:paraId="4FABCDBD" w14:textId="77777777" w:rsidR="00E239BE" w:rsidRPr="00D70CB0" w:rsidRDefault="00E239BE" w:rsidP="00CD1872">
            <w:pPr>
              <w:spacing w:before="240"/>
              <w:rPr>
                <w:rFonts w:cs="Arial"/>
                <w:szCs w:val="24"/>
              </w:rPr>
            </w:pPr>
            <w:r w:rsidRPr="00D70CB0">
              <w:rPr>
                <w:rFonts w:cs="Arial"/>
                <w:szCs w:val="24"/>
              </w:rPr>
              <w:t>Forwarding Address:</w:t>
            </w:r>
          </w:p>
        </w:tc>
        <w:tc>
          <w:tcPr>
            <w:tcW w:w="5499" w:type="dxa"/>
          </w:tcPr>
          <w:p w14:paraId="0D00AF9E" w14:textId="77777777" w:rsidR="00E239BE" w:rsidRPr="00D70CB0" w:rsidRDefault="00E239BE" w:rsidP="000F51D2">
            <w:pPr>
              <w:spacing w:before="240"/>
              <w:rPr>
                <w:rFonts w:cs="Arial"/>
                <w:szCs w:val="24"/>
              </w:rPr>
            </w:pPr>
          </w:p>
        </w:tc>
      </w:tr>
      <w:tr w:rsidR="00E239BE" w:rsidRPr="00D70CB0" w14:paraId="73575165" w14:textId="1F2A4A40" w:rsidTr="00CD1872">
        <w:trPr>
          <w:trHeight w:val="548"/>
        </w:trPr>
        <w:tc>
          <w:tcPr>
            <w:tcW w:w="3681" w:type="dxa"/>
          </w:tcPr>
          <w:p w14:paraId="0B6C74E1" w14:textId="23AD77FF" w:rsidR="00E239BE" w:rsidRPr="00D70CB0" w:rsidRDefault="00E239BE" w:rsidP="00CD1872">
            <w:pPr>
              <w:spacing w:before="240"/>
              <w:rPr>
                <w:rFonts w:cs="Arial"/>
                <w:szCs w:val="24"/>
              </w:rPr>
            </w:pPr>
            <w:r w:rsidRPr="00D70CB0">
              <w:rPr>
                <w:rFonts w:cs="Arial"/>
                <w:szCs w:val="24"/>
              </w:rPr>
              <w:t>Email address/ Telephone No:</w:t>
            </w:r>
          </w:p>
        </w:tc>
        <w:tc>
          <w:tcPr>
            <w:tcW w:w="5499" w:type="dxa"/>
          </w:tcPr>
          <w:p w14:paraId="5ACC86AC" w14:textId="77777777" w:rsidR="00E239BE" w:rsidRPr="00D70CB0" w:rsidRDefault="00E239BE" w:rsidP="000F51D2">
            <w:pPr>
              <w:spacing w:before="240"/>
              <w:rPr>
                <w:rFonts w:cs="Arial"/>
                <w:szCs w:val="24"/>
              </w:rPr>
            </w:pPr>
          </w:p>
        </w:tc>
      </w:tr>
    </w:tbl>
    <w:p w14:paraId="77DA7285" w14:textId="77777777" w:rsidR="00473870" w:rsidRPr="00D70CB0" w:rsidRDefault="00473870" w:rsidP="00473870">
      <w:pPr>
        <w:rPr>
          <w:rFonts w:cs="Arial"/>
          <w:b/>
          <w:szCs w:val="24"/>
        </w:rPr>
      </w:pPr>
    </w:p>
    <w:p w14:paraId="14A2A169" w14:textId="3CC263F6" w:rsidR="00CD1872" w:rsidRPr="00D70CB0" w:rsidRDefault="00473870" w:rsidP="00473870">
      <w:pPr>
        <w:rPr>
          <w:rFonts w:cs="Arial"/>
          <w:szCs w:val="24"/>
        </w:rPr>
      </w:pPr>
      <w:r w:rsidRPr="00D70CB0">
        <w:rPr>
          <w:rFonts w:cs="Arial"/>
          <w:szCs w:val="24"/>
        </w:rPr>
        <w:t xml:space="preserve">The garage is now </w:t>
      </w:r>
      <w:r w:rsidR="00D70CB0" w:rsidRPr="00D70CB0">
        <w:rPr>
          <w:rFonts w:cs="Arial"/>
          <w:szCs w:val="24"/>
        </w:rPr>
        <w:t>clear,</w:t>
      </w:r>
      <w:r w:rsidRPr="00D70CB0">
        <w:rPr>
          <w:rFonts w:cs="Arial"/>
          <w:szCs w:val="24"/>
        </w:rPr>
        <w:t xml:space="preserve"> and all my/our personal items have been removed from the site.</w:t>
      </w:r>
      <w:r w:rsidR="00D70CB0">
        <w:rPr>
          <w:rFonts w:cs="Arial"/>
          <w:szCs w:val="24"/>
        </w:rPr>
        <w:t xml:space="preserve"> </w:t>
      </w:r>
      <w:r w:rsidRPr="00D70CB0">
        <w:rPr>
          <w:rFonts w:cs="Arial"/>
          <w:szCs w:val="24"/>
        </w:rPr>
        <w:t>I/We relinquish ownership of the above premises and authorise Soha Housing to dispose of any possessions let in the above garage.</w:t>
      </w:r>
    </w:p>
    <w:p w14:paraId="7230C302" w14:textId="77777777" w:rsidR="00CD1872" w:rsidRPr="00D70CB0" w:rsidRDefault="00CD1872" w:rsidP="00473870">
      <w:pPr>
        <w:rPr>
          <w:rFonts w:cs="Arial"/>
          <w:szCs w:val="24"/>
        </w:rPr>
      </w:pPr>
    </w:p>
    <w:p w14:paraId="75195BDE" w14:textId="0F210786" w:rsidR="00FD03C8" w:rsidRPr="00FD03C8" w:rsidRDefault="00FD03C8" w:rsidP="00FD03C8">
      <w:pPr>
        <w:rPr>
          <w:rFonts w:cs="Arial"/>
          <w:szCs w:val="24"/>
        </w:rPr>
      </w:pPr>
      <w:r w:rsidRPr="00FD03C8">
        <w:rPr>
          <w:rFonts w:cs="Arial"/>
          <w:szCs w:val="24"/>
        </w:rPr>
        <w:t xml:space="preserve">If you have any repair issues, please report them to </w:t>
      </w:r>
      <w:r>
        <w:rPr>
          <w:rFonts w:cs="Arial"/>
          <w:szCs w:val="24"/>
        </w:rPr>
        <w:t>us</w:t>
      </w:r>
      <w:r w:rsidRPr="00FD03C8">
        <w:rPr>
          <w:rFonts w:cs="Arial"/>
          <w:szCs w:val="24"/>
        </w:rPr>
        <w:t xml:space="preserve"> via Customer Services on 0800 014 15 45</w:t>
      </w:r>
      <w:r>
        <w:rPr>
          <w:rFonts w:cs="Arial"/>
          <w:szCs w:val="24"/>
        </w:rPr>
        <w:t>.</w:t>
      </w:r>
    </w:p>
    <w:p w14:paraId="745C0C41" w14:textId="1B7D0A8B" w:rsidR="00473870" w:rsidRPr="00D70CB0" w:rsidRDefault="00473870" w:rsidP="00473870">
      <w:pPr>
        <w:rPr>
          <w:rFonts w:cs="Arial"/>
          <w:szCs w:val="24"/>
        </w:rPr>
      </w:pPr>
    </w:p>
    <w:p w14:paraId="0A4F0357" w14:textId="4CDEFCC8" w:rsidR="00473870" w:rsidRPr="00D70CB0" w:rsidRDefault="00473870" w:rsidP="00473870">
      <w:pPr>
        <w:rPr>
          <w:rFonts w:cs="Arial"/>
          <w:b/>
          <w:szCs w:val="24"/>
        </w:rPr>
      </w:pPr>
      <w:r w:rsidRPr="00D70CB0">
        <w:rPr>
          <w:rFonts w:cs="Arial"/>
          <w:b/>
          <w:szCs w:val="24"/>
          <w:u w:val="single"/>
        </w:rPr>
        <w:t>P</w:t>
      </w:r>
      <w:r w:rsidR="00CD1872" w:rsidRPr="00D70CB0">
        <w:rPr>
          <w:rFonts w:cs="Arial"/>
          <w:b/>
          <w:szCs w:val="24"/>
          <w:u w:val="single"/>
        </w:rPr>
        <w:t>lease note, you will be recharged for:</w:t>
      </w:r>
    </w:p>
    <w:p w14:paraId="143FDF79" w14:textId="77777777" w:rsidR="00473870" w:rsidRPr="00D70CB0" w:rsidRDefault="00473870" w:rsidP="00473870">
      <w:pPr>
        <w:rPr>
          <w:rFonts w:cs="Arial"/>
          <w:szCs w:val="24"/>
        </w:rPr>
      </w:pPr>
    </w:p>
    <w:p w14:paraId="716CE7A4" w14:textId="6EF5BAFC" w:rsidR="00473870" w:rsidRPr="00D70CB0" w:rsidRDefault="00473870" w:rsidP="00C51FED">
      <w:pPr>
        <w:numPr>
          <w:ilvl w:val="0"/>
          <w:numId w:val="5"/>
        </w:numPr>
        <w:rPr>
          <w:rFonts w:cs="Arial"/>
          <w:bCs/>
          <w:szCs w:val="24"/>
        </w:rPr>
      </w:pPr>
      <w:r w:rsidRPr="00D70CB0">
        <w:rPr>
          <w:rFonts w:cs="Arial"/>
          <w:bCs/>
          <w:szCs w:val="24"/>
        </w:rPr>
        <w:t>T</w:t>
      </w:r>
      <w:r w:rsidR="00C51FED" w:rsidRPr="00D70CB0">
        <w:rPr>
          <w:rFonts w:cs="Arial"/>
          <w:bCs/>
          <w:szCs w:val="24"/>
        </w:rPr>
        <w:t>he clearing and disposing of any unwanted items left behind in garages after the notice period</w:t>
      </w:r>
      <w:r w:rsidRPr="00D70CB0">
        <w:rPr>
          <w:rFonts w:cs="Arial"/>
          <w:bCs/>
          <w:szCs w:val="24"/>
        </w:rPr>
        <w:t>.</w:t>
      </w:r>
    </w:p>
    <w:p w14:paraId="57BB66E8" w14:textId="641351B4" w:rsidR="00473870" w:rsidRPr="00D70CB0" w:rsidRDefault="00C51FED" w:rsidP="00C51FED">
      <w:pPr>
        <w:numPr>
          <w:ilvl w:val="0"/>
          <w:numId w:val="5"/>
        </w:numPr>
        <w:rPr>
          <w:rFonts w:cs="Arial"/>
          <w:bCs/>
          <w:szCs w:val="24"/>
        </w:rPr>
      </w:pPr>
      <w:r w:rsidRPr="00D70CB0">
        <w:rPr>
          <w:rFonts w:cs="Arial"/>
          <w:bCs/>
          <w:szCs w:val="24"/>
        </w:rPr>
        <w:t>Any lock changes requires to reclaim the garage to Soha.</w:t>
      </w:r>
    </w:p>
    <w:p w14:paraId="6279BBFC" w14:textId="436A7E4E" w:rsidR="00473870" w:rsidRPr="00D70CB0" w:rsidRDefault="00C51FED" w:rsidP="00C51FED">
      <w:pPr>
        <w:numPr>
          <w:ilvl w:val="0"/>
          <w:numId w:val="5"/>
        </w:numPr>
        <w:rPr>
          <w:rFonts w:cs="Arial"/>
          <w:bCs/>
          <w:szCs w:val="24"/>
        </w:rPr>
      </w:pPr>
      <w:r w:rsidRPr="00D70CB0">
        <w:rPr>
          <w:rFonts w:cs="Arial"/>
          <w:bCs/>
          <w:szCs w:val="24"/>
        </w:rPr>
        <w:t>Any administration charges.</w:t>
      </w:r>
    </w:p>
    <w:p w14:paraId="732D9FDD" w14:textId="77777777" w:rsidR="00473870" w:rsidRPr="00D70CB0" w:rsidRDefault="00473870" w:rsidP="00473870">
      <w:pPr>
        <w:rPr>
          <w:rFonts w:cs="Arial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7342"/>
      </w:tblGrid>
      <w:tr w:rsidR="00473870" w:rsidRPr="00D70CB0" w14:paraId="5EDE85FE" w14:textId="77777777" w:rsidTr="00D70CB0">
        <w:tc>
          <w:tcPr>
            <w:tcW w:w="1413" w:type="dxa"/>
          </w:tcPr>
          <w:p w14:paraId="385AE203" w14:textId="0D036FD6" w:rsidR="00473870" w:rsidRPr="00D70CB0" w:rsidRDefault="00C51FED" w:rsidP="000F51D2">
            <w:pPr>
              <w:spacing w:before="240"/>
              <w:rPr>
                <w:rFonts w:cs="Arial"/>
                <w:szCs w:val="24"/>
              </w:rPr>
            </w:pPr>
            <w:r w:rsidRPr="00D70CB0">
              <w:rPr>
                <w:rFonts w:cs="Arial"/>
                <w:szCs w:val="24"/>
              </w:rPr>
              <w:t>S</w:t>
            </w:r>
            <w:r w:rsidR="00473870" w:rsidRPr="00D70CB0">
              <w:rPr>
                <w:rFonts w:cs="Arial"/>
                <w:szCs w:val="24"/>
              </w:rPr>
              <w:t>ignature</w:t>
            </w:r>
            <w:r w:rsidR="00CD1872" w:rsidRPr="00D70CB0">
              <w:rPr>
                <w:rFonts w:cs="Arial"/>
                <w:szCs w:val="24"/>
              </w:rPr>
              <w:t>:</w:t>
            </w:r>
          </w:p>
        </w:tc>
        <w:tc>
          <w:tcPr>
            <w:tcW w:w="7342" w:type="dxa"/>
          </w:tcPr>
          <w:p w14:paraId="119D6954" w14:textId="77777777" w:rsidR="00473870" w:rsidRPr="00D70CB0" w:rsidRDefault="00473870" w:rsidP="000F51D2">
            <w:pPr>
              <w:rPr>
                <w:rFonts w:cs="Arial"/>
                <w:szCs w:val="24"/>
              </w:rPr>
            </w:pPr>
          </w:p>
        </w:tc>
      </w:tr>
      <w:tr w:rsidR="00473870" w:rsidRPr="00D70CB0" w14:paraId="4F1A04CF" w14:textId="77777777" w:rsidTr="00D70CB0">
        <w:tc>
          <w:tcPr>
            <w:tcW w:w="1413" w:type="dxa"/>
          </w:tcPr>
          <w:p w14:paraId="19C7503F" w14:textId="77777777" w:rsidR="00473870" w:rsidRPr="00D70CB0" w:rsidRDefault="00473870" w:rsidP="000F51D2">
            <w:pPr>
              <w:spacing w:before="240"/>
              <w:rPr>
                <w:rFonts w:cs="Arial"/>
                <w:szCs w:val="24"/>
              </w:rPr>
            </w:pPr>
            <w:r w:rsidRPr="00D70CB0">
              <w:rPr>
                <w:rFonts w:cs="Arial"/>
                <w:szCs w:val="24"/>
              </w:rPr>
              <w:t>Date:</w:t>
            </w:r>
          </w:p>
        </w:tc>
        <w:tc>
          <w:tcPr>
            <w:tcW w:w="7342" w:type="dxa"/>
          </w:tcPr>
          <w:p w14:paraId="0E5E34BE" w14:textId="77777777" w:rsidR="00473870" w:rsidRPr="00D70CB0" w:rsidRDefault="00473870" w:rsidP="000F51D2">
            <w:pPr>
              <w:rPr>
                <w:rFonts w:cs="Arial"/>
                <w:szCs w:val="24"/>
              </w:rPr>
            </w:pPr>
          </w:p>
        </w:tc>
      </w:tr>
      <w:tr w:rsidR="00C51FED" w:rsidRPr="00D70CB0" w14:paraId="4194B5BC" w14:textId="77777777" w:rsidTr="00D70CB0">
        <w:trPr>
          <w:trHeight w:val="1377"/>
        </w:trPr>
        <w:tc>
          <w:tcPr>
            <w:tcW w:w="1413" w:type="dxa"/>
          </w:tcPr>
          <w:p w14:paraId="3D011A7D" w14:textId="4DB8F78D" w:rsidR="00C51FED" w:rsidRPr="00D70CB0" w:rsidRDefault="00C51FED" w:rsidP="000F51D2">
            <w:pPr>
              <w:spacing w:before="240"/>
              <w:rPr>
                <w:rFonts w:cs="Arial"/>
                <w:szCs w:val="24"/>
              </w:rPr>
            </w:pPr>
            <w:r w:rsidRPr="00D70CB0">
              <w:rPr>
                <w:rFonts w:cs="Arial"/>
                <w:szCs w:val="24"/>
              </w:rPr>
              <w:t>Are you an executor?</w:t>
            </w:r>
          </w:p>
        </w:tc>
        <w:tc>
          <w:tcPr>
            <w:tcW w:w="7342" w:type="dxa"/>
          </w:tcPr>
          <w:p w14:paraId="6E620633" w14:textId="7A1B3616" w:rsidR="00C51FED" w:rsidRPr="00D70CB0" w:rsidRDefault="00C51FED" w:rsidP="000F51D2">
            <w:pPr>
              <w:rPr>
                <w:rFonts w:cs="Arial"/>
                <w:szCs w:val="24"/>
              </w:rPr>
            </w:pPr>
            <w:r w:rsidRPr="00D70CB0">
              <w:rPr>
                <w:rFonts w:cs="Arial"/>
                <w:szCs w:val="24"/>
              </w:rPr>
              <w:t>Y/N. If yes please provide your name and contact details.</w:t>
            </w:r>
          </w:p>
        </w:tc>
      </w:tr>
    </w:tbl>
    <w:p w14:paraId="34376459" w14:textId="5224CBA7" w:rsidR="006215BB" w:rsidRPr="00D70CB0" w:rsidRDefault="006215BB" w:rsidP="005F09E0">
      <w:pPr>
        <w:rPr>
          <w:rFonts w:cs="Arial"/>
        </w:rPr>
      </w:pPr>
    </w:p>
    <w:sectPr w:rsidR="006215BB" w:rsidRPr="00D70CB0" w:rsidSect="00CD1872">
      <w:headerReference w:type="default" r:id="rId12"/>
      <w:footerReference w:type="default" r:id="rId13"/>
      <w:pgSz w:w="11906" w:h="16838" w:code="9"/>
      <w:pgMar w:top="1440" w:right="1440" w:bottom="1440" w:left="1440" w:header="720" w:footer="720" w:gutter="0"/>
      <w:paperSrc w:first="10261" w:other="10001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EF5C8" w14:textId="77777777" w:rsidR="00694BFD" w:rsidRDefault="00694BFD">
      <w:r>
        <w:separator/>
      </w:r>
    </w:p>
  </w:endnote>
  <w:endnote w:type="continuationSeparator" w:id="0">
    <w:p w14:paraId="5C5BAE63" w14:textId="77777777" w:rsidR="00694BFD" w:rsidRDefault="00694BFD">
      <w:r>
        <w:continuationSeparator/>
      </w:r>
    </w:p>
  </w:endnote>
  <w:endnote w:type="continuationNotice" w:id="1">
    <w:p w14:paraId="4F4B2124" w14:textId="77777777" w:rsidR="00C006FA" w:rsidRDefault="00C006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BD387" w14:textId="3E5374DF" w:rsidR="00D70CB0" w:rsidRPr="00D70CB0" w:rsidRDefault="00D70CB0" w:rsidP="00D70CB0">
    <w:pPr>
      <w:pStyle w:val="Header"/>
      <w:jc w:val="center"/>
      <w:rPr>
        <w:sz w:val="22"/>
        <w:szCs w:val="22"/>
      </w:rPr>
    </w:pPr>
    <w:r>
      <w:rPr>
        <w:noProof/>
        <w:sz w:val="22"/>
        <w:szCs w:val="22"/>
      </w:rPr>
      <w:t>Please</w:t>
    </w:r>
    <w:r w:rsidRPr="00D70CB0">
      <w:rPr>
        <w:rFonts w:cs="Arial"/>
        <w:bCs/>
        <w:sz w:val="22"/>
        <w:szCs w:val="22"/>
      </w:rPr>
      <w:t xml:space="preserve"> return this form to </w:t>
    </w:r>
    <w:hyperlink r:id="rId1" w:history="1">
      <w:r w:rsidRPr="00D70CB0">
        <w:rPr>
          <w:rStyle w:val="Hyperlink"/>
          <w:rFonts w:cs="Arial"/>
          <w:bCs/>
          <w:sz w:val="22"/>
          <w:szCs w:val="22"/>
        </w:rPr>
        <w:t>garages@soha.co.uk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103D2" w14:textId="77777777" w:rsidR="00694BFD" w:rsidRDefault="00694BFD">
      <w:r>
        <w:separator/>
      </w:r>
    </w:p>
  </w:footnote>
  <w:footnote w:type="continuationSeparator" w:id="0">
    <w:p w14:paraId="783925D0" w14:textId="77777777" w:rsidR="00694BFD" w:rsidRDefault="00694BFD">
      <w:r>
        <w:continuationSeparator/>
      </w:r>
    </w:p>
  </w:footnote>
  <w:footnote w:type="continuationNotice" w:id="1">
    <w:p w14:paraId="4F863D12" w14:textId="77777777" w:rsidR="00C006FA" w:rsidRDefault="00C006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EDE5F" w14:textId="22B763AF" w:rsidR="00CD1872" w:rsidRPr="00D70CB0" w:rsidRDefault="00D70CB0" w:rsidP="00D70CB0">
    <w:pPr>
      <w:pStyle w:val="Header"/>
      <w:rPr>
        <w:sz w:val="22"/>
        <w:szCs w:val="22"/>
      </w:rPr>
    </w:pPr>
    <w:r w:rsidRPr="00D70CB0">
      <w:rPr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 wp14:anchorId="157D585B" wp14:editId="4D415996">
          <wp:simplePos x="0" y="0"/>
          <wp:positionH relativeFrom="page">
            <wp:posOffset>5414514</wp:posOffset>
          </wp:positionH>
          <wp:positionV relativeFrom="topMargin">
            <wp:align>bottom</wp:align>
          </wp:positionV>
          <wp:extent cx="2145162" cy="895225"/>
          <wp:effectExtent l="0" t="0" r="7620" b="635"/>
          <wp:wrapSquare wrapText="bothSides"/>
          <wp:docPr id="1989112253" name="Picture 2" descr="A logo of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364939" name="Picture 2" descr="A logo of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5162" cy="895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0CB0">
      <w:rPr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829EAB2" wp14:editId="03E2F7C7">
          <wp:simplePos x="0" y="0"/>
          <wp:positionH relativeFrom="page">
            <wp:posOffset>6096000</wp:posOffset>
          </wp:positionH>
          <wp:positionV relativeFrom="topMargin">
            <wp:posOffset>152400</wp:posOffset>
          </wp:positionV>
          <wp:extent cx="1465496" cy="611585"/>
          <wp:effectExtent l="0" t="0" r="1905" b="0"/>
          <wp:wrapSquare wrapText="bothSides"/>
          <wp:docPr id="1551364939" name="Picture 2" descr="A logo of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364939" name="Picture 2" descr="A logo of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496" cy="611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0CB0">
      <w:rPr>
        <w:sz w:val="22"/>
        <w:szCs w:val="22"/>
      </w:rPr>
      <w:t xml:space="preserve">Termination of Garage </w:t>
    </w:r>
    <w:r>
      <w:rPr>
        <w:sz w:val="22"/>
        <w:szCs w:val="22"/>
      </w:rPr>
      <w:t>Licence</w:t>
    </w:r>
  </w:p>
  <w:p w14:paraId="22341F2A" w14:textId="2737E839" w:rsidR="00CD1872" w:rsidRDefault="00CD18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A2CD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5CD30E0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97C0B99"/>
    <w:multiLevelType w:val="singleLevel"/>
    <w:tmpl w:val="348E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4CB20D0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6DE113F"/>
    <w:multiLevelType w:val="hybridMultilevel"/>
    <w:tmpl w:val="932EE6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8756400">
    <w:abstractNumId w:val="2"/>
  </w:num>
  <w:num w:numId="2" w16cid:durableId="1239437496">
    <w:abstractNumId w:val="3"/>
  </w:num>
  <w:num w:numId="3" w16cid:durableId="1728067709">
    <w:abstractNumId w:val="1"/>
  </w:num>
  <w:num w:numId="4" w16cid:durableId="1307053542">
    <w:abstractNumId w:val="0"/>
  </w:num>
  <w:num w:numId="5" w16cid:durableId="274748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X:\amimrg.txt"/>
    <w:odso/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BB"/>
    <w:rsid w:val="000503C2"/>
    <w:rsid w:val="00090789"/>
    <w:rsid w:val="000F51D2"/>
    <w:rsid w:val="00102ACA"/>
    <w:rsid w:val="001059CA"/>
    <w:rsid w:val="001E3E02"/>
    <w:rsid w:val="00237B2D"/>
    <w:rsid w:val="002607CE"/>
    <w:rsid w:val="00283118"/>
    <w:rsid w:val="00304C14"/>
    <w:rsid w:val="00314957"/>
    <w:rsid w:val="003656F8"/>
    <w:rsid w:val="00377671"/>
    <w:rsid w:val="003B521F"/>
    <w:rsid w:val="00451FD7"/>
    <w:rsid w:val="00473870"/>
    <w:rsid w:val="004837A9"/>
    <w:rsid w:val="004B0414"/>
    <w:rsid w:val="004C404B"/>
    <w:rsid w:val="004D4D0F"/>
    <w:rsid w:val="00501D18"/>
    <w:rsid w:val="00503263"/>
    <w:rsid w:val="00527418"/>
    <w:rsid w:val="0058136E"/>
    <w:rsid w:val="005B0160"/>
    <w:rsid w:val="005E0B86"/>
    <w:rsid w:val="005F09E0"/>
    <w:rsid w:val="006215BB"/>
    <w:rsid w:val="00676349"/>
    <w:rsid w:val="00677CDA"/>
    <w:rsid w:val="00694BFD"/>
    <w:rsid w:val="006A6BD9"/>
    <w:rsid w:val="00701365"/>
    <w:rsid w:val="00702B3A"/>
    <w:rsid w:val="007434AF"/>
    <w:rsid w:val="007C3D98"/>
    <w:rsid w:val="007D5BBE"/>
    <w:rsid w:val="007E4261"/>
    <w:rsid w:val="00822993"/>
    <w:rsid w:val="00885C2F"/>
    <w:rsid w:val="0089403A"/>
    <w:rsid w:val="008A7AB2"/>
    <w:rsid w:val="008C3501"/>
    <w:rsid w:val="00960CB3"/>
    <w:rsid w:val="009640E4"/>
    <w:rsid w:val="009D0CB5"/>
    <w:rsid w:val="00A0646E"/>
    <w:rsid w:val="00A12D37"/>
    <w:rsid w:val="00AE7780"/>
    <w:rsid w:val="00B04250"/>
    <w:rsid w:val="00B3271A"/>
    <w:rsid w:val="00B6716C"/>
    <w:rsid w:val="00C006FA"/>
    <w:rsid w:val="00C50AC4"/>
    <w:rsid w:val="00C51FED"/>
    <w:rsid w:val="00C61CD9"/>
    <w:rsid w:val="00CA0D60"/>
    <w:rsid w:val="00CD1872"/>
    <w:rsid w:val="00CE5074"/>
    <w:rsid w:val="00D2020F"/>
    <w:rsid w:val="00D70CB0"/>
    <w:rsid w:val="00D74327"/>
    <w:rsid w:val="00D925D5"/>
    <w:rsid w:val="00DA1244"/>
    <w:rsid w:val="00E239BE"/>
    <w:rsid w:val="00E40DF7"/>
    <w:rsid w:val="00EA7E8A"/>
    <w:rsid w:val="00EC7B66"/>
    <w:rsid w:val="00EE5880"/>
    <w:rsid w:val="00EF7EED"/>
    <w:rsid w:val="00F74ADA"/>
    <w:rsid w:val="00F9435B"/>
    <w:rsid w:val="00FB74B4"/>
    <w:rsid w:val="00FD03C8"/>
    <w:rsid w:val="00FD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7E9266"/>
  <w15:chartTrackingRefBased/>
  <w15:docId w15:val="{7AEDCA05-D381-4ACD-AC2C-4AAA5FCE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jc w:val="center"/>
      <w:outlineLvl w:val="0"/>
    </w:pPr>
    <w:rPr>
      <w:b/>
      <w:snapToGrid w:val="0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spacing w:before="60"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5813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8136E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widowControl w:val="0"/>
      <w:jc w:val="center"/>
    </w:pPr>
    <w:rPr>
      <w:b/>
      <w:snapToGrid w:val="0"/>
      <w:sz w:val="28"/>
      <w:lang w:eastAsia="en-US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2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ubtitle">
    <w:name w:val="Subtitle"/>
    <w:basedOn w:val="Normal"/>
    <w:link w:val="SubtitleChar"/>
    <w:qFormat/>
    <w:rsid w:val="005F09E0"/>
    <w:rPr>
      <w:b/>
      <w:lang w:eastAsia="en-US"/>
    </w:rPr>
  </w:style>
  <w:style w:type="character" w:customStyle="1" w:styleId="SubtitleChar">
    <w:name w:val="Subtitle Char"/>
    <w:link w:val="Subtitle"/>
    <w:rsid w:val="005F09E0"/>
    <w:rPr>
      <w:rFonts w:ascii="Arial" w:hAnsi="Arial"/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D1872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D70C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0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78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67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895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3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rages@soha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IB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2f7bbf-1107-423b-bfd7-90d7de2bc605">
      <Terms xmlns="http://schemas.microsoft.com/office/infopath/2007/PartnerControls"/>
    </lcf76f155ced4ddcb4097134ff3c332f>
    <TaxCatchAll xmlns="442c0450-5ef2-4b3b-946d-aa0567de95a0" xsi:nil="true"/>
    <SharedWithUsers xmlns="442c0450-5ef2-4b3b-946d-aa0567de95a0">
      <UserInfo>
        <DisplayName>Carla Bolt</DisplayName>
        <AccountId>616</AccountId>
        <AccountType/>
      </UserInfo>
      <UserInfo>
        <DisplayName>Aaron Gisborne</DisplayName>
        <AccountId>690</AccountId>
        <AccountType/>
      </UserInfo>
      <UserInfo>
        <DisplayName>Emma Langstaff</DisplayName>
        <AccountId>189</AccountId>
        <AccountType/>
      </UserInfo>
      <UserInfo>
        <DisplayName>Jade Wickens</DisplayName>
        <AccountId>673</AccountId>
        <AccountType/>
      </UserInfo>
      <UserInfo>
        <DisplayName>Sarah Wilson</DisplayName>
        <AccountId>675</AccountId>
        <AccountType/>
      </UserInfo>
      <UserInfo>
        <DisplayName>Lauren James</DisplayName>
        <AccountId>527</AccountId>
        <AccountType/>
      </UserInfo>
      <UserInfo>
        <DisplayName>Annie Jenkins</DisplayName>
        <AccountId>569</AccountId>
        <AccountType/>
      </UserInfo>
      <UserInfo>
        <DisplayName>Jade Eastgate</DisplayName>
        <AccountId>506</AccountId>
        <AccountType/>
      </UserInfo>
      <UserInfo>
        <DisplayName>Laura Robinson</DisplayName>
        <AccountId>717</AccountId>
        <AccountType/>
      </UserInfo>
      <UserInfo>
        <DisplayName>Karen Prickett</DisplayName>
        <AccountId>18</AccountId>
        <AccountType/>
      </UserInfo>
      <UserInfo>
        <DisplayName>Kym Gunning</DisplayName>
        <AccountId>21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C5957D1B87D47BCC7EB95A5777624" ma:contentTypeVersion="19" ma:contentTypeDescription="Create a new document." ma:contentTypeScope="" ma:versionID="87be1d4148b0273849ed56601852a7ca">
  <xsd:schema xmlns:xsd="http://www.w3.org/2001/XMLSchema" xmlns:xs="http://www.w3.org/2001/XMLSchema" xmlns:p="http://schemas.microsoft.com/office/2006/metadata/properties" xmlns:ns2="062f7bbf-1107-423b-bfd7-90d7de2bc605" xmlns:ns3="442c0450-5ef2-4b3b-946d-aa0567de95a0" targetNamespace="http://schemas.microsoft.com/office/2006/metadata/properties" ma:root="true" ma:fieldsID="49974077aea3737239ec20bdf5bbcb4f" ns2:_="" ns3:_="">
    <xsd:import namespace="062f7bbf-1107-423b-bfd7-90d7de2bc605"/>
    <xsd:import namespace="442c0450-5ef2-4b3b-946d-aa0567de9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f7bbf-1107-423b-bfd7-90d7de2bc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f01dbb-e5a9-4afa-9cd7-f4836d9434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c0450-5ef2-4b3b-946d-aa0567de95a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f11fb8-757f-45c1-8c40-5e82caeaf1e0}" ma:internalName="TaxCatchAll" ma:showField="CatchAllData" ma:web="442c0450-5ef2-4b3b-946d-aa0567de95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08E6B-B55E-4464-917D-073578995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76D35F-E7A5-4944-A2B2-880A91F3583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46895B1-C027-4531-BFFB-DC7105897018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442c0450-5ef2-4b3b-946d-aa0567de95a0"/>
    <ds:schemaRef ds:uri="http://www.w3.org/XML/1998/namespace"/>
    <ds:schemaRef ds:uri="http://schemas.openxmlformats.org/package/2006/metadata/core-properties"/>
    <ds:schemaRef ds:uri="062f7bbf-1107-423b-bfd7-90d7de2bc60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1609969-5660-4990-84D0-055F291E0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f7bbf-1107-423b-bfd7-90d7de2bc605"/>
    <ds:schemaRef ds:uri="442c0450-5ef2-4b3b-946d-aa0567de9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C0FC55-3A2F-4E0E-A766-567B6A6199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03c8937-2def-4092-8523-6007c0b457c0}" enabled="0" method="" siteId="{803c8937-2def-4092-8523-6007c0b457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IBS</Template>
  <TotalTime>2</TotalTime>
  <Pages>1</Pages>
  <Words>180</Words>
  <Characters>899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NO:</vt:lpstr>
    </vt:vector>
  </TitlesOfParts>
  <Company>S.O.H.A.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NO:</dc:title>
  <dc:subject/>
  <dc:creator>samwild</dc:creator>
  <cp:keywords/>
  <cp:lastModifiedBy>Paige Hudson</cp:lastModifiedBy>
  <cp:revision>3</cp:revision>
  <cp:lastPrinted>2017-05-15T10:53:00Z</cp:lastPrinted>
  <dcterms:created xsi:type="dcterms:W3CDTF">2025-10-13T11:17:00Z</dcterms:created>
  <dcterms:modified xsi:type="dcterms:W3CDTF">2025-10-13T11:19:00Z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1254800.00000000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MediaServiceImageTags">
    <vt:lpwstr/>
  </property>
  <property fmtid="{D5CDD505-2E9C-101B-9397-08002B2CF9AE}" pid="6" name="ContentTypeId">
    <vt:lpwstr>0x0101008A3C5957D1B87D47BCC7EB95A5777624</vt:lpwstr>
  </property>
  <property fmtid="{D5CDD505-2E9C-101B-9397-08002B2CF9AE}" pid="7" name="docLang">
    <vt:lpwstr>en</vt:lpwstr>
  </property>
</Properties>
</file>